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209" w:rsidRDefault="002D7209" w:rsidP="005F6EB1">
      <w:pPr>
        <w:spacing w:after="10" w:line="360" w:lineRule="auto"/>
        <w:ind w:left="0" w:right="24" w:firstLine="0"/>
        <w:jc w:val="right"/>
        <w:rPr>
          <w:b/>
        </w:rPr>
      </w:pPr>
      <w:bookmarkStart w:id="0" w:name="_GoBack"/>
      <w:bookmarkEnd w:id="0"/>
      <w:r>
        <w:rPr>
          <w:b/>
        </w:rPr>
        <w:t>All.1</w:t>
      </w:r>
    </w:p>
    <w:p w:rsidR="002D7209" w:rsidRDefault="002D7209" w:rsidP="008D3537">
      <w:pPr>
        <w:spacing w:after="10" w:line="360" w:lineRule="auto"/>
        <w:ind w:right="24"/>
        <w:jc w:val="center"/>
        <w:rPr>
          <w:b/>
        </w:rPr>
      </w:pPr>
    </w:p>
    <w:p w:rsidR="002D7209" w:rsidRDefault="002D7209" w:rsidP="00AE10DF">
      <w:pPr>
        <w:spacing w:after="10" w:line="360" w:lineRule="auto"/>
        <w:ind w:right="24"/>
        <w:jc w:val="center"/>
      </w:pPr>
      <w:r>
        <w:rPr>
          <w:b/>
        </w:rPr>
        <w:t>AUTODICHIARAZIONE DEL GENITORE DA RENDERE AL RIENTRO A SCUOLA DEL FIGLIO</w:t>
      </w:r>
    </w:p>
    <w:p w:rsidR="002D7209" w:rsidRDefault="002D7209" w:rsidP="008D3537">
      <w:pPr>
        <w:spacing w:after="25" w:line="360" w:lineRule="auto"/>
        <w:ind w:left="0" w:right="0" w:firstLine="0"/>
        <w:jc w:val="left"/>
      </w:pPr>
      <w:r>
        <w:rPr>
          <w:rFonts w:ascii="Times New Roman" w:hAnsi="Times New Roman" w:cs="Times New Roman"/>
          <w:b/>
        </w:rPr>
        <w:t xml:space="preserve"> </w:t>
      </w:r>
    </w:p>
    <w:p w:rsidR="002D7209" w:rsidRDefault="002D7209" w:rsidP="008D3537">
      <w:pPr>
        <w:spacing w:after="25" w:line="360" w:lineRule="auto"/>
        <w:ind w:left="0" w:right="0" w:firstLine="0"/>
        <w:jc w:val="left"/>
      </w:pPr>
      <w:r>
        <w:rPr>
          <w:rFonts w:ascii="Times New Roman" w:hAnsi="Times New Roman" w:cs="Times New Roman"/>
          <w:b/>
        </w:rPr>
        <w:t xml:space="preserve"> </w:t>
      </w:r>
    </w:p>
    <w:p w:rsidR="002D7209" w:rsidRDefault="002D7209" w:rsidP="008D3537">
      <w:pPr>
        <w:spacing w:after="0" w:line="360" w:lineRule="auto"/>
        <w:ind w:right="0"/>
      </w:pPr>
      <w:r>
        <w:t xml:space="preserve">Il/la sottoscritto/a ___________________________________________________________________ nato/a a _______________________________________________ il _________________________, e residente in ______________________________________________________________________  </w:t>
      </w:r>
    </w:p>
    <w:p w:rsidR="002D7209" w:rsidRDefault="002D7209" w:rsidP="000D1B06">
      <w:pPr>
        <w:spacing w:after="0" w:line="360" w:lineRule="auto"/>
        <w:ind w:right="0"/>
        <w:jc w:val="left"/>
      </w:pPr>
      <w:r>
        <w:t>Genitore dell’ alunno/a ___________________________________________________________</w:t>
      </w:r>
    </w:p>
    <w:p w:rsidR="002D7209" w:rsidRDefault="002D7209" w:rsidP="000D1B06">
      <w:pPr>
        <w:spacing w:after="0" w:line="360" w:lineRule="auto"/>
        <w:ind w:right="0"/>
        <w:jc w:val="left"/>
      </w:pPr>
      <w:r>
        <w:t>Frequentante la classe__________________________ della scuola___________________________</w:t>
      </w:r>
    </w:p>
    <w:p w:rsidR="002D7209" w:rsidRDefault="002D7209" w:rsidP="000D1B06">
      <w:pPr>
        <w:spacing w:after="0" w:line="360" w:lineRule="auto"/>
        <w:ind w:right="0"/>
        <w:jc w:val="left"/>
      </w:pPr>
      <w:r>
        <w:t xml:space="preserve">Plesso __________________________________________ </w:t>
      </w:r>
    </w:p>
    <w:p w:rsidR="002D7209" w:rsidRDefault="002D7209" w:rsidP="008D3537">
      <w:pPr>
        <w:spacing w:after="10" w:line="360" w:lineRule="auto"/>
        <w:ind w:left="0" w:right="0" w:firstLine="0"/>
        <w:jc w:val="left"/>
      </w:pPr>
      <w:r>
        <w:t xml:space="preserve"> </w:t>
      </w:r>
    </w:p>
    <w:p w:rsidR="002D7209" w:rsidRDefault="002D7209" w:rsidP="008D3537">
      <w:pPr>
        <w:spacing w:after="0" w:line="360" w:lineRule="auto"/>
        <w:ind w:left="0" w:right="0" w:firstLine="0"/>
      </w:pPr>
      <w:r>
        <w:rPr>
          <w:b/>
        </w:rPr>
        <w:t xml:space="preserve">consapevole di tutte le conseguenze civili e penali previste in caso di dichiarazioni mendaci, e consapevole dell’importanza del rispetto delle misure di prevenzione finalizzate alla diffusione di COVID-19 per la tutela della salute della collettività, </w:t>
      </w:r>
    </w:p>
    <w:p w:rsidR="002D7209" w:rsidRDefault="002D7209" w:rsidP="008D3537">
      <w:pPr>
        <w:spacing w:after="10" w:line="360" w:lineRule="auto"/>
        <w:ind w:left="0" w:right="0" w:firstLine="0"/>
        <w:jc w:val="left"/>
      </w:pPr>
      <w:r>
        <w:rPr>
          <w:b/>
        </w:rPr>
        <w:t xml:space="preserve"> </w:t>
      </w:r>
    </w:p>
    <w:p w:rsidR="002D7209" w:rsidRDefault="002D7209" w:rsidP="008D3537">
      <w:pPr>
        <w:spacing w:after="10" w:line="360" w:lineRule="auto"/>
        <w:ind w:right="23"/>
        <w:jc w:val="center"/>
      </w:pPr>
      <w:r>
        <w:rPr>
          <w:b/>
        </w:rPr>
        <w:t xml:space="preserve">DICHIARA </w:t>
      </w:r>
    </w:p>
    <w:p w:rsidR="002D7209" w:rsidRDefault="002D7209" w:rsidP="008D3537">
      <w:pPr>
        <w:spacing w:after="10" w:line="360" w:lineRule="auto"/>
        <w:ind w:left="0" w:right="0" w:firstLine="0"/>
        <w:jc w:val="left"/>
      </w:pPr>
      <w:r>
        <w:rPr>
          <w:b/>
        </w:rPr>
        <w:t xml:space="preserve"> </w:t>
      </w:r>
    </w:p>
    <w:p w:rsidR="002D7209" w:rsidRDefault="002D7209" w:rsidP="008D3537">
      <w:pPr>
        <w:pStyle w:val="ListParagraph"/>
        <w:numPr>
          <w:ilvl w:val="0"/>
          <w:numId w:val="2"/>
        </w:numPr>
        <w:spacing w:after="136" w:line="360" w:lineRule="auto"/>
        <w:ind w:right="0"/>
      </w:pPr>
      <w:r>
        <w:t xml:space="preserve">che al momento della presente dichiarazione resa in data odierna prima dell’inizio delle lezioni nel plesso ____________________________mio figlio , </w:t>
      </w:r>
      <w:r w:rsidRPr="00265FD4">
        <w:rPr>
          <w:u w:val="single" w:color="000000"/>
        </w:rPr>
        <w:t>NON PRESENTA​</w:t>
      </w:r>
      <w:r>
        <w:t xml:space="preserve"> alcuno dei seguenti sintomi potenzialmente sospetti per COVID-19:</w:t>
      </w:r>
      <w:r w:rsidRPr="00265FD4">
        <w:rPr>
          <w:u w:val="single" w:color="000000"/>
        </w:rPr>
        <w:t>​</w:t>
      </w:r>
      <w:r w:rsidRPr="00265FD4">
        <w:rPr>
          <w:u w:val="single" w:color="000000"/>
        </w:rPr>
        <w:tab/>
      </w:r>
      <w:r>
        <w:t xml:space="preserve"> </w:t>
      </w:r>
    </w:p>
    <w:p w:rsidR="002D7209" w:rsidRDefault="002D7209" w:rsidP="008D3537">
      <w:pPr>
        <w:numPr>
          <w:ilvl w:val="0"/>
          <w:numId w:val="1"/>
        </w:numPr>
        <w:spacing w:line="360" w:lineRule="auto"/>
        <w:ind w:left="705" w:right="0" w:hanging="360"/>
      </w:pPr>
      <w:r>
        <w:t xml:space="preserve">febbre (&gt; 37,5° C) </w:t>
      </w:r>
    </w:p>
    <w:p w:rsidR="002D7209" w:rsidRDefault="002D7209" w:rsidP="008D3537">
      <w:pPr>
        <w:numPr>
          <w:ilvl w:val="0"/>
          <w:numId w:val="1"/>
        </w:numPr>
        <w:spacing w:line="360" w:lineRule="auto"/>
        <w:ind w:left="705" w:right="0" w:hanging="360"/>
      </w:pPr>
      <w:r>
        <w:t xml:space="preserve">tosse </w:t>
      </w:r>
    </w:p>
    <w:p w:rsidR="002D7209" w:rsidRDefault="002D7209" w:rsidP="008D3537">
      <w:pPr>
        <w:numPr>
          <w:ilvl w:val="0"/>
          <w:numId w:val="1"/>
        </w:numPr>
        <w:spacing w:line="360" w:lineRule="auto"/>
        <w:ind w:left="705" w:right="0" w:hanging="360"/>
      </w:pPr>
      <w:r>
        <w:t xml:space="preserve">difficoltà respiratorie </w:t>
      </w:r>
    </w:p>
    <w:p w:rsidR="002D7209" w:rsidRDefault="002D7209" w:rsidP="008D3537">
      <w:pPr>
        <w:numPr>
          <w:ilvl w:val="0"/>
          <w:numId w:val="1"/>
        </w:numPr>
        <w:spacing w:line="360" w:lineRule="auto"/>
        <w:ind w:left="705" w:right="0" w:hanging="360"/>
      </w:pPr>
      <w:r>
        <w:t xml:space="preserve">congiuntivite </w:t>
      </w:r>
    </w:p>
    <w:p w:rsidR="002D7209" w:rsidRDefault="002D7209" w:rsidP="008D3537">
      <w:pPr>
        <w:numPr>
          <w:ilvl w:val="0"/>
          <w:numId w:val="1"/>
        </w:numPr>
        <w:spacing w:line="360" w:lineRule="auto"/>
        <w:ind w:left="705" w:right="0" w:hanging="360"/>
      </w:pPr>
      <w:r>
        <w:t xml:space="preserve">rinorrea/congestione nasale </w:t>
      </w:r>
    </w:p>
    <w:p w:rsidR="002D7209" w:rsidRDefault="002D7209" w:rsidP="008D3537">
      <w:pPr>
        <w:numPr>
          <w:ilvl w:val="0"/>
          <w:numId w:val="1"/>
        </w:numPr>
        <w:spacing w:line="360" w:lineRule="auto"/>
        <w:ind w:left="705" w:right="0" w:hanging="360"/>
      </w:pPr>
      <w:r>
        <w:t xml:space="preserve">sintomi gastrointestinali (nausea/vomito, diarrea) </w:t>
      </w:r>
    </w:p>
    <w:p w:rsidR="002D7209" w:rsidRDefault="002D7209" w:rsidP="008D3537">
      <w:pPr>
        <w:numPr>
          <w:ilvl w:val="0"/>
          <w:numId w:val="1"/>
        </w:numPr>
        <w:spacing w:line="360" w:lineRule="auto"/>
        <w:ind w:left="705" w:right="0" w:hanging="360"/>
      </w:pPr>
      <w:r>
        <w:t xml:space="preserve">perdita/alterazione improvvisa del gusto (ageusia/disgeusia) </w:t>
      </w:r>
    </w:p>
    <w:p w:rsidR="002D7209" w:rsidRDefault="002D7209" w:rsidP="008D3537">
      <w:pPr>
        <w:numPr>
          <w:ilvl w:val="0"/>
          <w:numId w:val="1"/>
        </w:numPr>
        <w:spacing w:line="360" w:lineRule="auto"/>
        <w:ind w:left="705" w:right="0" w:hanging="360"/>
      </w:pPr>
      <w:r>
        <w:t xml:space="preserve">perdita/diminuzione improvvisa dell’olfatto (anosmia/iposmia) </w:t>
      </w:r>
    </w:p>
    <w:p w:rsidR="002D7209" w:rsidRDefault="002D7209" w:rsidP="008D3537">
      <w:pPr>
        <w:numPr>
          <w:ilvl w:val="0"/>
          <w:numId w:val="1"/>
        </w:numPr>
        <w:spacing w:line="360" w:lineRule="auto"/>
        <w:ind w:left="705" w:right="0" w:hanging="360"/>
      </w:pPr>
      <w:r>
        <w:t xml:space="preserve">mal di gola </w:t>
      </w:r>
    </w:p>
    <w:p w:rsidR="002D7209" w:rsidRDefault="002D7209" w:rsidP="008D3537">
      <w:pPr>
        <w:numPr>
          <w:ilvl w:val="0"/>
          <w:numId w:val="1"/>
        </w:numPr>
        <w:spacing w:line="360" w:lineRule="auto"/>
        <w:ind w:left="705" w:right="0" w:hanging="360"/>
      </w:pPr>
      <w:r>
        <w:t xml:space="preserve">cefalea </w:t>
      </w:r>
    </w:p>
    <w:p w:rsidR="002D7209" w:rsidRDefault="002D7209" w:rsidP="008D3537">
      <w:pPr>
        <w:numPr>
          <w:ilvl w:val="0"/>
          <w:numId w:val="1"/>
        </w:numPr>
        <w:spacing w:line="360" w:lineRule="auto"/>
        <w:ind w:left="705" w:right="0" w:hanging="360"/>
      </w:pPr>
      <w:r>
        <w:t xml:space="preserve">mialgie </w:t>
      </w:r>
    </w:p>
    <w:p w:rsidR="002D7209" w:rsidRDefault="002D7209" w:rsidP="008D3537">
      <w:pPr>
        <w:spacing w:after="10" w:line="360" w:lineRule="auto"/>
        <w:ind w:left="0" w:right="0" w:firstLine="0"/>
      </w:pPr>
      <w:r>
        <w:t xml:space="preserve"> </w:t>
      </w:r>
    </w:p>
    <w:p w:rsidR="002D7209" w:rsidRDefault="002D7209" w:rsidP="00265FD4">
      <w:pPr>
        <w:spacing w:after="10" w:line="360" w:lineRule="auto"/>
        <w:ind w:left="0" w:right="0" w:firstLine="0"/>
      </w:pPr>
      <w:r>
        <w:t>2) relativamente ai trattamenti di dati relativi ad attività per il contrasto del Covid-19:</w:t>
      </w:r>
    </w:p>
    <w:p w:rsidR="002D7209" w:rsidRDefault="002D7209" w:rsidP="008D3537">
      <w:pPr>
        <w:spacing w:after="10" w:line="360" w:lineRule="auto"/>
        <w:ind w:left="567" w:right="0" w:firstLine="0"/>
      </w:pPr>
      <w:r>
        <w:t xml:space="preserve">A) di essere stato informato e di avere ben compreso gli obblighi e le prescrizioni per il contenimento del contagio da Covid-19; </w:t>
      </w:r>
    </w:p>
    <w:p w:rsidR="002D7209" w:rsidRDefault="002D7209" w:rsidP="008D3537">
      <w:pPr>
        <w:spacing w:after="10" w:line="360" w:lineRule="auto"/>
        <w:ind w:left="567" w:right="0" w:firstLine="0"/>
      </w:pPr>
      <w:r>
        <w:t xml:space="preserve">B) di essere a conoscenza dell’obbligo di rimanere al proprio domicilio in presenza di febbre (oltre </w:t>
      </w:r>
      <w:smartTag w:uri="urn:schemas-microsoft-com:office:smarttags" w:element="metricconverter">
        <w:smartTagPr>
          <w:attr w:name="ProductID" w:val="37.5°C"/>
        </w:smartTagPr>
        <w:r>
          <w:t>37.5°C</w:t>
        </w:r>
      </w:smartTag>
      <w:r>
        <w:t xml:space="preserve">) o di altri sintomi influenzali e di chiamare il proprio medico di famiglia e l’Autorità Sanitaria competente. </w:t>
      </w:r>
    </w:p>
    <w:p w:rsidR="002D7209" w:rsidRDefault="002D7209" w:rsidP="00265FD4">
      <w:pPr>
        <w:spacing w:after="10" w:line="360" w:lineRule="auto"/>
        <w:ind w:left="0" w:right="0" w:firstLine="0"/>
      </w:pPr>
      <w:r>
        <w:t xml:space="preserve">3) che mio figlio non è rientrato in Italia negli ultimi 14 giorni, prima dell’avvio dell’attività didattica in presenza di alunni, da uno Stato Estero o da una zona ad alto rischio contagio; </w:t>
      </w:r>
    </w:p>
    <w:p w:rsidR="002D7209" w:rsidRDefault="002D7209" w:rsidP="00265FD4">
      <w:pPr>
        <w:spacing w:after="10" w:line="360" w:lineRule="auto"/>
        <w:ind w:left="0" w:right="0" w:firstLine="0"/>
      </w:pPr>
      <w:r>
        <w:t xml:space="preserve">4) che mio figlio non è stato in stretto contatto con una persona affetta dal nuovo Coronavirus COVID-19 negli ultimi 14 giorni e di impegnarsi a comunicare ogni variazione alla predetta dichiarazione immediatamente al dirigente scolastico e al responsabile COVID-19 della scuola; </w:t>
      </w:r>
    </w:p>
    <w:p w:rsidR="002D7209" w:rsidRDefault="002D7209" w:rsidP="00265FD4">
      <w:pPr>
        <w:spacing w:after="10" w:line="360" w:lineRule="auto"/>
        <w:ind w:left="0" w:right="0" w:firstLine="0"/>
      </w:pPr>
      <w:r>
        <w:t xml:space="preserve">5) che mio figlio non ha sintomi influenzali (quali tosse o difficoltà respiratorie) come dichiarato sopra e di aver provveduto a rilevare autonomamente la sua temperatura corporea, con esito inferiore a </w:t>
      </w:r>
      <w:smartTag w:uri="urn:schemas-microsoft-com:office:smarttags" w:element="metricconverter">
        <w:smartTagPr>
          <w:attr w:name="ProductID" w:val="37,5°C"/>
        </w:smartTagPr>
        <w:r>
          <w:t>37,5°C</w:t>
        </w:r>
      </w:smartTag>
      <w:r>
        <w:t xml:space="preserve"> e di impegnarsi a comunicare tempestivamente eventuali variazioni alle dichiarazioni dei punti precedenti, nello specifico autorizza la misurazione della temperatura e la gestione dei dati personali sensibili; </w:t>
      </w:r>
    </w:p>
    <w:p w:rsidR="002D7209" w:rsidRDefault="002D7209" w:rsidP="00265FD4">
      <w:pPr>
        <w:spacing w:after="10" w:line="360" w:lineRule="auto"/>
        <w:ind w:left="0" w:right="0" w:firstLine="0"/>
      </w:pPr>
      <w:r>
        <w:t>6) di essere a conoscenza che non è assolutamente consentito l’accesso e la permanenza a scuola nel caso in cui venga rilevata una temperatura superiore al predetto limite oppure anche nel corso della giornata e che è fatto obbligo di comunicare ogni variazione dello stato di salute nei giorni a venire;</w:t>
      </w:r>
    </w:p>
    <w:p w:rsidR="002D7209" w:rsidRDefault="002D7209" w:rsidP="00265FD4">
      <w:pPr>
        <w:spacing w:after="10" w:line="360" w:lineRule="auto"/>
        <w:ind w:left="0" w:right="0" w:firstLine="0"/>
      </w:pPr>
      <w:r>
        <w:t>7) di essere a conoscenza delle indicazioni presenti nel Prontuario per le famiglie, nel Regolamento Covid e nel Patto di Corresponsabilità pubblicati sul sito web dell'I.C. "Serao - Fermi" Cellole (CE).</w:t>
      </w:r>
    </w:p>
    <w:p w:rsidR="002D7209" w:rsidRDefault="002D7209" w:rsidP="00AE10DF">
      <w:pPr>
        <w:spacing w:after="10"/>
        <w:ind w:left="0" w:right="0" w:firstLine="0"/>
        <w:jc w:val="left"/>
      </w:pPr>
      <w:r>
        <w:t xml:space="preserve">  </w:t>
      </w:r>
    </w:p>
    <w:p w:rsidR="002D7209" w:rsidRDefault="002D7209" w:rsidP="00AE10DF">
      <w:pPr>
        <w:tabs>
          <w:tab w:val="center" w:pos="6746"/>
        </w:tabs>
        <w:ind w:left="0" w:right="0" w:firstLine="0"/>
        <w:jc w:val="left"/>
      </w:pPr>
      <w:r>
        <w:t xml:space="preserve">Luogo e data </w:t>
      </w:r>
      <w:r>
        <w:tab/>
        <w:t>il genitore</w:t>
      </w:r>
    </w:p>
    <w:p w:rsidR="002D7209" w:rsidRDefault="002D7209" w:rsidP="00D05220">
      <w:pPr>
        <w:tabs>
          <w:tab w:val="center" w:pos="6746"/>
        </w:tabs>
        <w:ind w:left="0" w:right="0" w:firstLine="0"/>
        <w:jc w:val="center"/>
      </w:pPr>
      <w:r>
        <w:t xml:space="preserve">                                                                                      (tutore) </w:t>
      </w:r>
    </w:p>
    <w:p w:rsidR="002D7209" w:rsidRDefault="002D7209">
      <w:pPr>
        <w:spacing w:after="25"/>
        <w:ind w:left="105" w:right="0" w:firstLine="0"/>
        <w:jc w:val="left"/>
      </w:pPr>
      <w:r>
        <w:t xml:space="preserve"> </w:t>
      </w:r>
      <w:r>
        <w:tab/>
        <w:t xml:space="preserve"> </w:t>
      </w:r>
    </w:p>
    <w:p w:rsidR="002D7209" w:rsidRDefault="002D7209">
      <w:pPr>
        <w:tabs>
          <w:tab w:val="center" w:pos="6751"/>
        </w:tabs>
        <w:spacing w:after="115"/>
        <w:ind w:left="0" w:right="0" w:firstLine="0"/>
        <w:jc w:val="left"/>
      </w:pPr>
      <w:r>
        <w:t xml:space="preserve">___________________________________ </w:t>
      </w:r>
      <w:r>
        <w:tab/>
        <w:t xml:space="preserve">______________________________________ </w:t>
      </w:r>
    </w:p>
    <w:p w:rsidR="002D7209" w:rsidRDefault="002D7209">
      <w:pPr>
        <w:spacing w:after="0"/>
        <w:ind w:left="0" w:right="0" w:firstLine="0"/>
        <w:jc w:val="left"/>
      </w:pPr>
      <w:r>
        <w:rPr>
          <w:rFonts w:ascii="Times New Roman" w:hAnsi="Times New Roman" w:cs="Times New Roman"/>
        </w:rPr>
        <w:t xml:space="preserve"> </w:t>
      </w:r>
    </w:p>
    <w:sectPr w:rsidR="002D7209" w:rsidSect="00AC5740">
      <w:pgSz w:w="11920" w:h="16860"/>
      <w:pgMar w:top="1440" w:right="1447" w:bottom="1440" w:left="144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3283C"/>
    <w:multiLevelType w:val="hybridMultilevel"/>
    <w:tmpl w:val="D5E432F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FC562E4"/>
    <w:multiLevelType w:val="hybridMultilevel"/>
    <w:tmpl w:val="3ECC887C"/>
    <w:lvl w:ilvl="0" w:tplc="A7866C5E">
      <w:start w:val="1"/>
      <w:numFmt w:val="bullet"/>
      <w:lvlText w:val="●"/>
      <w:lvlJc w:val="left"/>
      <w:pPr>
        <w:ind w:left="70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CCD24BD6">
      <w:start w:val="1"/>
      <w:numFmt w:val="bullet"/>
      <w:lvlText w:val="o"/>
      <w:lvlJc w:val="left"/>
      <w:pPr>
        <w:ind w:left="14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C186DCE0">
      <w:start w:val="1"/>
      <w:numFmt w:val="bullet"/>
      <w:lvlText w:val="▪"/>
      <w:lvlJc w:val="left"/>
      <w:pPr>
        <w:ind w:left="21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F8BC0754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60CCDC26">
      <w:start w:val="1"/>
      <w:numFmt w:val="bullet"/>
      <w:lvlText w:val="o"/>
      <w:lvlJc w:val="left"/>
      <w:pPr>
        <w:ind w:left="360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3F4EE880">
      <w:start w:val="1"/>
      <w:numFmt w:val="bullet"/>
      <w:lvlText w:val="▪"/>
      <w:lvlJc w:val="left"/>
      <w:pPr>
        <w:ind w:left="43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1884F964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317E3D5C">
      <w:start w:val="1"/>
      <w:numFmt w:val="bullet"/>
      <w:lvlText w:val="o"/>
      <w:lvlJc w:val="left"/>
      <w:pPr>
        <w:ind w:left="57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4BB6F0C8">
      <w:start w:val="1"/>
      <w:numFmt w:val="bullet"/>
      <w:lvlText w:val="▪"/>
      <w:lvlJc w:val="left"/>
      <w:pPr>
        <w:ind w:left="64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47DC"/>
    <w:rsid w:val="000C5172"/>
    <w:rsid w:val="000D1B06"/>
    <w:rsid w:val="00123888"/>
    <w:rsid w:val="001364B7"/>
    <w:rsid w:val="001A77E5"/>
    <w:rsid w:val="001D3DE2"/>
    <w:rsid w:val="00265FD4"/>
    <w:rsid w:val="0028010B"/>
    <w:rsid w:val="002C4DFF"/>
    <w:rsid w:val="002D7209"/>
    <w:rsid w:val="003D7EC3"/>
    <w:rsid w:val="003E0B8F"/>
    <w:rsid w:val="00423323"/>
    <w:rsid w:val="00491188"/>
    <w:rsid w:val="005F6EB1"/>
    <w:rsid w:val="00726EE2"/>
    <w:rsid w:val="007545A9"/>
    <w:rsid w:val="008349FF"/>
    <w:rsid w:val="00835D6F"/>
    <w:rsid w:val="008D3537"/>
    <w:rsid w:val="009B01F7"/>
    <w:rsid w:val="00AA18EC"/>
    <w:rsid w:val="00AA47DC"/>
    <w:rsid w:val="00AC5740"/>
    <w:rsid w:val="00AE10DF"/>
    <w:rsid w:val="00BB3991"/>
    <w:rsid w:val="00C40BD1"/>
    <w:rsid w:val="00CF5A92"/>
    <w:rsid w:val="00D05220"/>
    <w:rsid w:val="00D51FEE"/>
    <w:rsid w:val="00E74166"/>
    <w:rsid w:val="00FE3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740"/>
    <w:pPr>
      <w:spacing w:after="26" w:line="259" w:lineRule="auto"/>
      <w:ind w:left="10" w:right="3" w:hanging="10"/>
      <w:jc w:val="both"/>
    </w:pPr>
    <w:rPr>
      <w:rFonts w:cs="Calibri"/>
      <w:color w:val="00000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65F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512</Words>
  <Characters>2925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AUTODICHIARAZIONE DEL GENITORE DA RENDERE AL RIENTRO A SCUOLA DEL FIGLIO</dc:title>
  <dc:subject/>
  <dc:creator>Antonio Fundaro</dc:creator>
  <cp:keywords/>
  <dc:description/>
  <cp:lastModifiedBy>Gabry</cp:lastModifiedBy>
  <cp:revision>2</cp:revision>
  <dcterms:created xsi:type="dcterms:W3CDTF">2021-09-12T16:10:00Z</dcterms:created>
  <dcterms:modified xsi:type="dcterms:W3CDTF">2021-09-12T16:10:00Z</dcterms:modified>
</cp:coreProperties>
</file>